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03D7C1A3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6ACF64E4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AC9523" wp14:editId="2962533A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6667" r="-16667"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79A5BC" id="Oval 2" o:spid="_x0000_s1026" alt="Title: Professional Headshot of Man" style="width:167.15pt;height:167.1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" strokecolor="#94b6d2 [3204]" strokeweight="5pt">
                      <v:fill r:id="rId10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315E81A7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11A0C334" w14:textId="3DC5D083" w:rsidR="001B2ABD" w:rsidRDefault="00D915FA" w:rsidP="001B2ABD">
            <w:pPr>
              <w:pStyle w:val="Title"/>
            </w:pPr>
            <w:r>
              <w:t>Deirdre Doherty</w:t>
            </w:r>
          </w:p>
          <w:p w14:paraId="5F6D6C11" w14:textId="7A83DD88" w:rsidR="001B2ABD" w:rsidRDefault="00D915FA" w:rsidP="001B2ABD">
            <w:pPr>
              <w:pStyle w:val="Subtitle"/>
            </w:pPr>
            <w:r w:rsidRPr="00B801C5">
              <w:rPr>
                <w:spacing w:val="0"/>
                <w:w w:val="94"/>
              </w:rPr>
              <w:t>Senior Teache</w:t>
            </w:r>
            <w:r w:rsidRPr="00B801C5">
              <w:rPr>
                <w:spacing w:val="7"/>
                <w:w w:val="94"/>
              </w:rPr>
              <w:t>r</w:t>
            </w:r>
          </w:p>
        </w:tc>
      </w:tr>
      <w:tr w:rsidR="001B2ABD" w14:paraId="4B6C7AC3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8CCF18B1F4464DD2B6A654CC8DF7AED8"/>
              </w:placeholder>
              <w:temporary/>
              <w:showingPlcHdr/>
              <w15:appearance w15:val="hidden"/>
            </w:sdtPr>
            <w:sdtEndPr/>
            <w:sdtContent>
              <w:p w14:paraId="072C4E8E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153235AF" w14:textId="1C4F141D" w:rsidR="00036450" w:rsidRDefault="00AC2CD5" w:rsidP="00AC2CD5">
            <w:r>
              <w:t xml:space="preserve">Hi, </w:t>
            </w:r>
            <w:proofErr w:type="gramStart"/>
            <w:r>
              <w:t>I’m</w:t>
            </w:r>
            <w:proofErr w:type="gramEnd"/>
            <w:r>
              <w:t xml:space="preserve"> </w:t>
            </w:r>
            <w:proofErr w:type="spellStart"/>
            <w:r>
              <w:t>Mrs</w:t>
            </w:r>
            <w:proofErr w:type="spellEnd"/>
            <w:r>
              <w:t xml:space="preserve"> Doherty, I’ve been teaching for a</w:t>
            </w:r>
            <w:r w:rsidR="00035B8F">
              <w:t xml:space="preserve"> very</w:t>
            </w:r>
            <w:r>
              <w:t xml:space="preserve"> long time &amp; I love it!</w:t>
            </w:r>
          </w:p>
          <w:p w14:paraId="3E2CDE0A" w14:textId="692DB9A0" w:rsidR="00AC2CD5" w:rsidRDefault="00AC2CD5" w:rsidP="00AC2CD5">
            <w:r>
              <w:t xml:space="preserve">I </w:t>
            </w:r>
            <w:r w:rsidR="00035B8F">
              <w:t>really enjoy</w:t>
            </w:r>
            <w:r>
              <w:t xml:space="preserve"> </w:t>
            </w:r>
            <w:r w:rsidR="00035B8F">
              <w:t xml:space="preserve">teaching all </w:t>
            </w:r>
            <w:proofErr w:type="gramStart"/>
            <w:r w:rsidR="00035B8F">
              <w:t>subjects</w:t>
            </w:r>
            <w:proofErr w:type="gramEnd"/>
            <w:r w:rsidR="00035B8F">
              <w:t xml:space="preserve"> but </w:t>
            </w:r>
            <w:r>
              <w:t>science</w:t>
            </w:r>
            <w:r w:rsidR="00035B8F">
              <w:t xml:space="preserve">, art </w:t>
            </w:r>
            <w:r>
              <w:t>and outdoor learning</w:t>
            </w:r>
            <w:r w:rsidR="00035B8F">
              <w:t xml:space="preserve"> are my </w:t>
            </w:r>
            <w:proofErr w:type="spellStart"/>
            <w:r w:rsidR="00035B8F">
              <w:t>favourites</w:t>
            </w:r>
            <w:proofErr w:type="spellEnd"/>
            <w:r>
              <w:t xml:space="preserve"> and </w:t>
            </w:r>
            <w:r w:rsidR="00035B8F">
              <w:t>Y4 spend a lot of time learning in the local environment.</w:t>
            </w:r>
          </w:p>
          <w:p w14:paraId="1A3716FA" w14:textId="77777777" w:rsidR="00727491" w:rsidRDefault="00727491" w:rsidP="00AC2CD5"/>
          <w:p w14:paraId="373BB2CE" w14:textId="77777777" w:rsidR="00035B8F" w:rsidRPr="00035B8F" w:rsidRDefault="00035B8F" w:rsidP="00035B8F">
            <w:pPr>
              <w:rPr>
                <w:i/>
                <w:iCs/>
              </w:rPr>
            </w:pPr>
            <w:r w:rsidRPr="00035B8F">
              <w:rPr>
                <w:i/>
                <w:iCs/>
              </w:rPr>
              <w:t>‘Children need nature &amp; nature needs children!’</w:t>
            </w:r>
          </w:p>
          <w:p w14:paraId="72E1F524" w14:textId="61866DEC" w:rsidR="00035B8F" w:rsidRDefault="00035B8F" w:rsidP="00AC2CD5"/>
          <w:p w14:paraId="7D33DCB5" w14:textId="4E794538" w:rsidR="00035B8F" w:rsidRDefault="00035B8F" w:rsidP="00AC2CD5">
            <w:r>
              <w:t>I have 3 boys who all went to Mill Strand &amp; now have two grandchildren at Mill Strand too!</w:t>
            </w:r>
          </w:p>
          <w:p w14:paraId="1D614B5D" w14:textId="3894F658" w:rsidR="00727491" w:rsidRDefault="00727491" w:rsidP="00AC2CD5"/>
          <w:p w14:paraId="4E9A9212" w14:textId="2B011BC6" w:rsidR="00035B8F" w:rsidRDefault="00727491" w:rsidP="00AC2CD5">
            <w:proofErr w:type="gramStart"/>
            <w:r>
              <w:t>I’ve</w:t>
            </w:r>
            <w:proofErr w:type="gramEnd"/>
            <w:r>
              <w:t xml:space="preserve"> taught lots of different classes during my time at Mill Strand and have been teaching Y4 for the past six years.</w:t>
            </w:r>
          </w:p>
          <w:p w14:paraId="42422D3A" w14:textId="77777777" w:rsidR="00036450" w:rsidRDefault="00036450" w:rsidP="00036450"/>
          <w:sdt>
            <w:sdtPr>
              <w:id w:val="-1954003311"/>
              <w:placeholder>
                <w:docPart w:val="533433EABBB2488C98F177EE2CBBD071"/>
              </w:placeholder>
              <w:temporary/>
              <w:showingPlcHdr/>
              <w15:appearance w15:val="hidden"/>
            </w:sdtPr>
            <w:sdtEndPr/>
            <w:sdtContent>
              <w:p w14:paraId="7FCDDBD0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5A3059A5AB8641EA9949A8375E0CC4F4"/>
              </w:placeholder>
              <w:temporary/>
              <w:showingPlcHdr/>
              <w15:appearance w15:val="hidden"/>
            </w:sdtPr>
            <w:sdtEndPr/>
            <w:sdtContent>
              <w:p w14:paraId="1776C149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41E1D7C6" w14:textId="2EF809C8" w:rsidR="004D3011" w:rsidRDefault="00FC0D70" w:rsidP="004D3011">
            <w:r>
              <w:t>02870823090</w:t>
            </w:r>
          </w:p>
          <w:p w14:paraId="101FA0FF" w14:textId="77777777" w:rsidR="004D3011" w:rsidRPr="004D3011" w:rsidRDefault="004D3011" w:rsidP="004D3011"/>
          <w:sdt>
            <w:sdtPr>
              <w:id w:val="67859272"/>
              <w:placeholder>
                <w:docPart w:val="63FF90F2D61947C1BA693D789370217F"/>
              </w:placeholder>
              <w:temporary/>
              <w:showingPlcHdr/>
              <w15:appearance w15:val="hidden"/>
            </w:sdtPr>
            <w:sdtEndPr/>
            <w:sdtContent>
              <w:p w14:paraId="287016DA" w14:textId="77777777" w:rsidR="004D3011" w:rsidRDefault="004D3011" w:rsidP="004D3011">
                <w:r w:rsidRPr="004D3011">
                  <w:t>WEBSITE:</w:t>
                </w:r>
              </w:p>
            </w:sdtContent>
          </w:sdt>
          <w:p w14:paraId="6F297638" w14:textId="3A2D774A" w:rsidR="004D3011" w:rsidRDefault="00FC0D70" w:rsidP="004D3011">
            <w:r>
              <w:t>Millstrand.co.uk</w:t>
            </w:r>
          </w:p>
          <w:p w14:paraId="24A9380F" w14:textId="77777777" w:rsidR="004D3011" w:rsidRDefault="004D3011" w:rsidP="004D3011"/>
          <w:sdt>
            <w:sdtPr>
              <w:id w:val="-240260293"/>
              <w:placeholder>
                <w:docPart w:val="9AEECBC841874CBBB43BB8DCB36E70C8"/>
              </w:placeholder>
              <w:temporary/>
              <w:showingPlcHdr/>
              <w15:appearance w15:val="hidden"/>
            </w:sdtPr>
            <w:sdtEndPr/>
            <w:sdtContent>
              <w:p w14:paraId="0AD858B7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28D01FFA" w14:textId="0950A813" w:rsidR="00036450" w:rsidRPr="00E4381A" w:rsidRDefault="00FC0D70" w:rsidP="004D3011">
            <w:pPr>
              <w:rPr>
                <w:rStyle w:val="Hyperlink"/>
              </w:rPr>
            </w:pPr>
            <w:r>
              <w:t>Ddoherty684@c2kni.net</w:t>
            </w:r>
          </w:p>
          <w:sdt>
            <w:sdtPr>
              <w:id w:val="-1444214663"/>
              <w:placeholder>
                <w:docPart w:val="50DC31140A6C4A20B21849A5EABBFD9B"/>
              </w:placeholder>
              <w:temporary/>
              <w:showingPlcHdr/>
              <w15:appearance w15:val="hidden"/>
            </w:sdtPr>
            <w:sdtEndPr/>
            <w:sdtContent>
              <w:p w14:paraId="536775D6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43BDE286" w14:textId="77777777" w:rsidR="004D3011" w:rsidRDefault="00FC0D70" w:rsidP="004D3011">
            <w:r>
              <w:t>Walking</w:t>
            </w:r>
          </w:p>
          <w:p w14:paraId="23E9AB4E" w14:textId="21606B33" w:rsidR="00FC0D70" w:rsidRDefault="00FC0D70" w:rsidP="004D3011">
            <w:r>
              <w:t>Spending time outdoors</w:t>
            </w:r>
          </w:p>
          <w:p w14:paraId="358B22BF" w14:textId="19A774D4" w:rsidR="00FC0D70" w:rsidRDefault="00FC0D70" w:rsidP="004D3011">
            <w:r>
              <w:t>Creative Arts</w:t>
            </w:r>
            <w:r w:rsidR="00B801C5">
              <w:t xml:space="preserve"> &amp; upcycling</w:t>
            </w:r>
          </w:p>
          <w:p w14:paraId="52DD5CEC" w14:textId="1326FEA0" w:rsidR="00F64EA9" w:rsidRDefault="00F64EA9" w:rsidP="004D3011">
            <w:r>
              <w:t>Environmental work</w:t>
            </w:r>
          </w:p>
          <w:p w14:paraId="5A030415" w14:textId="2C81F65F" w:rsidR="00AC2CD5" w:rsidRDefault="00AC2CD5" w:rsidP="004D3011">
            <w:r>
              <w:t>Growing things</w:t>
            </w:r>
          </w:p>
          <w:p w14:paraId="37DE05D0" w14:textId="10F22BE8" w:rsidR="00FC0D70" w:rsidRPr="004D3011" w:rsidRDefault="00FC0D70" w:rsidP="004D3011"/>
        </w:tc>
        <w:tc>
          <w:tcPr>
            <w:tcW w:w="720" w:type="dxa"/>
          </w:tcPr>
          <w:p w14:paraId="5B91BFB2" w14:textId="77777777" w:rsidR="001B2ABD" w:rsidRPr="00AC2CD5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01740648" w14:textId="446FDE7C" w:rsidR="001B2ABD" w:rsidRPr="00AC2CD5" w:rsidRDefault="00D915FA" w:rsidP="00036450">
            <w:pPr>
              <w:pStyle w:val="Heading2"/>
            </w:pPr>
            <w:r w:rsidRPr="00AC2CD5">
              <w:t>All about me!</w:t>
            </w:r>
          </w:p>
          <w:p w14:paraId="7E9192CC" w14:textId="29CE44AF" w:rsidR="00AC2CD5" w:rsidRPr="00AC2CD5" w:rsidRDefault="00AC2CD5" w:rsidP="00D915FA">
            <w:pPr>
              <w:pStyle w:val="Heading4"/>
            </w:pPr>
            <w:r w:rsidRPr="00AC2CD5">
              <w:t>Born-Dublin</w:t>
            </w:r>
            <w:r w:rsidR="00727491">
              <w:t xml:space="preserve"> </w:t>
            </w:r>
            <w:r w:rsidRPr="00AC2CD5">
              <w:t>(a long time ago!)</w:t>
            </w:r>
          </w:p>
          <w:p w14:paraId="6AD79183" w14:textId="470400A4" w:rsidR="00AC2CD5" w:rsidRPr="00AC2CD5" w:rsidRDefault="00AC2CD5" w:rsidP="00AC2CD5">
            <w:pPr>
              <w:rPr>
                <w:b/>
                <w:bCs/>
              </w:rPr>
            </w:pPr>
            <w:r w:rsidRPr="00AC2CD5">
              <w:rPr>
                <w:b/>
                <w:bCs/>
              </w:rPr>
              <w:t>University-University of Ulster, Coleraine 1992-1996</w:t>
            </w:r>
          </w:p>
          <w:p w14:paraId="3318F62D" w14:textId="4B51074B" w:rsidR="00036450" w:rsidRPr="00AC2CD5" w:rsidRDefault="00D915FA" w:rsidP="00D915FA">
            <w:pPr>
              <w:pStyle w:val="Heading4"/>
            </w:pPr>
            <w:r w:rsidRPr="00AC2CD5">
              <w:t>Mill Strand Integrated Primary School 1998-Present</w:t>
            </w:r>
          </w:p>
          <w:p w14:paraId="7AD53345" w14:textId="11276563" w:rsidR="00D915FA" w:rsidRPr="00AC2CD5" w:rsidRDefault="00D915FA" w:rsidP="00D915FA">
            <w:r w:rsidRPr="00AC2CD5">
              <w:t>WAU Coordinator</w:t>
            </w:r>
          </w:p>
          <w:p w14:paraId="2F6942C2" w14:textId="5114D924" w:rsidR="00D915FA" w:rsidRPr="00AC2CD5" w:rsidRDefault="00D915FA" w:rsidP="00D915FA">
            <w:r w:rsidRPr="00AC2CD5">
              <w:t>ECO Schools Coordinator</w:t>
            </w:r>
          </w:p>
          <w:p w14:paraId="27DB0ED3" w14:textId="0C9C41BF" w:rsidR="00D915FA" w:rsidRPr="00AC2CD5" w:rsidRDefault="00D915FA" w:rsidP="00D915FA">
            <w:r w:rsidRPr="00AC2CD5">
              <w:t>Global Learning Lead Teacher</w:t>
            </w:r>
          </w:p>
          <w:p w14:paraId="61930690" w14:textId="10474D52" w:rsidR="00D915FA" w:rsidRPr="00AC2CD5" w:rsidRDefault="00D915FA" w:rsidP="00D915FA">
            <w:r w:rsidRPr="00AC2CD5">
              <w:t>PSQM</w:t>
            </w:r>
            <w:r w:rsidR="00F64EA9" w:rsidRPr="00AC2CD5">
              <w:t xml:space="preserve"> </w:t>
            </w:r>
            <w:r w:rsidRPr="00AC2CD5">
              <w:t>(P</w:t>
            </w:r>
            <w:r w:rsidR="00FC0D70" w:rsidRPr="00AC2CD5">
              <w:t>r</w:t>
            </w:r>
            <w:r w:rsidRPr="00AC2CD5">
              <w:t>imary Science</w:t>
            </w:r>
            <w:r w:rsidR="00FC0D70" w:rsidRPr="00AC2CD5">
              <w:t xml:space="preserve"> Quality Mark)</w:t>
            </w:r>
            <w:r w:rsidR="00F64EA9" w:rsidRPr="00AC2CD5">
              <w:t xml:space="preserve"> </w:t>
            </w:r>
            <w:r w:rsidRPr="00AC2CD5">
              <w:t>Lead Teacher</w:t>
            </w:r>
          </w:p>
          <w:p w14:paraId="0961EB4C" w14:textId="21FA4C05" w:rsidR="00F64EA9" w:rsidRPr="00AC2CD5" w:rsidRDefault="00F64EA9" w:rsidP="00D915FA">
            <w:r w:rsidRPr="00AC2CD5">
              <w:t>Forest School Leader</w:t>
            </w:r>
          </w:p>
          <w:p w14:paraId="1A4315BD" w14:textId="47BCB7BE" w:rsidR="00F64EA9" w:rsidRPr="00AC2CD5" w:rsidRDefault="00F64EA9" w:rsidP="00D915FA">
            <w:r w:rsidRPr="00AC2CD5">
              <w:t>Head of KS1</w:t>
            </w:r>
          </w:p>
          <w:p w14:paraId="6B48F435" w14:textId="564EA41A" w:rsidR="00F64EA9" w:rsidRPr="00AC2CD5" w:rsidRDefault="00F64EA9" w:rsidP="00D915FA">
            <w:r w:rsidRPr="00AC2CD5">
              <w:t>EPD/NQT Support teacher</w:t>
            </w:r>
          </w:p>
          <w:p w14:paraId="6E83B1EB" w14:textId="4D09343D" w:rsidR="00036450" w:rsidRPr="00AC2CD5" w:rsidRDefault="00F64EA9" w:rsidP="00036450">
            <w:r w:rsidRPr="00AC2CD5">
              <w:t>Sacramental prep</w:t>
            </w:r>
          </w:p>
          <w:p w14:paraId="2D2DE200" w14:textId="16B476E7" w:rsidR="004D3011" w:rsidRPr="00AC2CD5" w:rsidRDefault="00813129" w:rsidP="00F64EA9">
            <w:pPr>
              <w:pStyle w:val="Heading2"/>
            </w:pPr>
            <w:r>
              <w:t xml:space="preserve">Some of my </w:t>
            </w:r>
            <w:r w:rsidR="00F64EA9" w:rsidRPr="00AC2CD5">
              <w:t>Qualifications</w:t>
            </w:r>
          </w:p>
          <w:p w14:paraId="3F316DBF" w14:textId="13E7A436" w:rsidR="00AC2CD5" w:rsidRPr="00AC2CD5" w:rsidRDefault="00F64EA9" w:rsidP="00036450">
            <w:r w:rsidRPr="00AC2CD5">
              <w:t xml:space="preserve">BA </w:t>
            </w:r>
            <w:proofErr w:type="spellStart"/>
            <w:r w:rsidRPr="00AC2CD5">
              <w:t>Honours</w:t>
            </w:r>
            <w:proofErr w:type="spellEnd"/>
            <w:r w:rsidRPr="00AC2CD5">
              <w:t xml:space="preserve"> in </w:t>
            </w:r>
            <w:proofErr w:type="gramStart"/>
            <w:r w:rsidRPr="00AC2CD5">
              <w:t>Education</w:t>
            </w:r>
            <w:r w:rsidR="00AC2CD5" w:rsidRPr="00AC2CD5">
              <w:t>(</w:t>
            </w:r>
            <w:proofErr w:type="gramEnd"/>
            <w:r w:rsidR="00AC2CD5" w:rsidRPr="00AC2CD5">
              <w:t>Degree in English &amp; Art)</w:t>
            </w:r>
          </w:p>
          <w:p w14:paraId="2A29A940" w14:textId="7E6F87A4" w:rsidR="00F64EA9" w:rsidRDefault="00F64EA9" w:rsidP="00036450">
            <w:r w:rsidRPr="00AC2CD5">
              <w:t>Forest School Level 3 Award</w:t>
            </w:r>
          </w:p>
          <w:p w14:paraId="17B3914C" w14:textId="1AF01307" w:rsidR="00813129" w:rsidRDefault="00813129" w:rsidP="00036450">
            <w:r>
              <w:t>PSTT Fellow</w:t>
            </w:r>
          </w:p>
          <w:p w14:paraId="0716ACB8" w14:textId="64D78F2B" w:rsidR="00813129" w:rsidRPr="00AC2CD5" w:rsidRDefault="00813129" w:rsidP="00036450">
            <w:r>
              <w:t>Primary Science Teacher of the Year 2013</w:t>
            </w:r>
          </w:p>
          <w:p w14:paraId="67973936" w14:textId="5F4A46C7" w:rsidR="00F64EA9" w:rsidRPr="00AC2CD5" w:rsidRDefault="00F64EA9" w:rsidP="00036450">
            <w:r w:rsidRPr="00AC2CD5">
              <w:t>Certificate in dyslexia</w:t>
            </w:r>
          </w:p>
          <w:p w14:paraId="3F8A1988" w14:textId="73E41600" w:rsidR="00F64EA9" w:rsidRDefault="00F64EA9" w:rsidP="00036450">
            <w:r w:rsidRPr="00AC2CD5">
              <w:t>Religious Certificate</w:t>
            </w:r>
          </w:p>
          <w:p w14:paraId="102D0027" w14:textId="61F716C9" w:rsidR="00B801C5" w:rsidRDefault="00B801C5" w:rsidP="00036450">
            <w:r>
              <w:t>Certificate in Primary Movement</w:t>
            </w:r>
          </w:p>
          <w:p w14:paraId="5F3218CD" w14:textId="5A2E5537" w:rsidR="00B801C5" w:rsidRPr="00AC2CD5" w:rsidRDefault="00B801C5" w:rsidP="00036450">
            <w:r>
              <w:t>Certificate in Fundamental Movement</w:t>
            </w:r>
          </w:p>
          <w:p w14:paraId="076C3C23" w14:textId="7B90C6ED" w:rsidR="00AC2CD5" w:rsidRPr="00AC2CD5" w:rsidRDefault="00AC2CD5" w:rsidP="00036450">
            <w:r w:rsidRPr="00AC2CD5">
              <w:t>Certificate in ASD Awareness identification &amp; Strategies</w:t>
            </w:r>
          </w:p>
          <w:p w14:paraId="0D7E844B" w14:textId="1CB46E11" w:rsidR="00F64EA9" w:rsidRDefault="00F64EA9" w:rsidP="00036450">
            <w:r w:rsidRPr="00AC2CD5">
              <w:t>Certificate in Business &amp; Computers Studies</w:t>
            </w:r>
          </w:p>
          <w:p w14:paraId="49B86146" w14:textId="18E759DF" w:rsidR="00036450" w:rsidRPr="00AC2CD5" w:rsidRDefault="00813129" w:rsidP="00036450">
            <w:pPr>
              <w:pStyle w:val="Heading2"/>
            </w:pPr>
            <w:r>
              <w:t xml:space="preserve">Some of my </w:t>
            </w:r>
            <w:r w:rsidR="00F64EA9" w:rsidRPr="00AC2CD5">
              <w:t>Likes &amp; dislikes</w:t>
            </w:r>
          </w:p>
          <w:p w14:paraId="35AF738A" w14:textId="790A901C" w:rsidR="00036450" w:rsidRDefault="00F64EA9" w:rsidP="004D3011">
            <w:r w:rsidRPr="00AC2CD5">
              <w:rPr>
                <w:b/>
                <w:bCs/>
              </w:rPr>
              <w:t>Likes</w:t>
            </w:r>
            <w:r w:rsidR="00AC2CD5">
              <w:t xml:space="preserve">-Teaching, working with children, the </w:t>
            </w:r>
            <w:proofErr w:type="spellStart"/>
            <w:r w:rsidR="00AC2CD5">
              <w:t>colour</w:t>
            </w:r>
            <w:proofErr w:type="spellEnd"/>
            <w:r w:rsidR="00AC2CD5">
              <w:t xml:space="preserve"> pink, being creative, learning outdoors, making learning fun, the people I work with, planting, my friends, my family, Mill Strand, sweet things, porridge, reading stories, science experiments, funny things! </w:t>
            </w:r>
          </w:p>
          <w:p w14:paraId="113B55B9" w14:textId="2C545CE5" w:rsidR="00AC2CD5" w:rsidRDefault="00AC2CD5" w:rsidP="004D3011"/>
          <w:p w14:paraId="3B7C89FE" w14:textId="64934D6D" w:rsidR="00AC2CD5" w:rsidRDefault="00AC2CD5" w:rsidP="004D3011">
            <w:r w:rsidRPr="00AC2CD5">
              <w:rPr>
                <w:b/>
                <w:bCs/>
              </w:rPr>
              <w:t>Dislikes</w:t>
            </w:r>
            <w:r>
              <w:rPr>
                <w:b/>
                <w:bCs/>
              </w:rPr>
              <w:t>-</w:t>
            </w:r>
            <w:r>
              <w:t>Mustard, too much rain, scary movies &amp; marmite!</w:t>
            </w:r>
          </w:p>
          <w:p w14:paraId="020E27EB" w14:textId="741E0343" w:rsidR="00727491" w:rsidRDefault="00727491" w:rsidP="004D3011"/>
          <w:p w14:paraId="40B76EA6" w14:textId="120D3B60" w:rsidR="005E2349" w:rsidRPr="00AC2CD5" w:rsidRDefault="005E2349" w:rsidP="005E2349">
            <w:pPr>
              <w:pStyle w:val="Heading2"/>
            </w:pPr>
            <w:r>
              <w:t>My Quote</w:t>
            </w:r>
          </w:p>
          <w:p w14:paraId="28DA2A07" w14:textId="548B24A2" w:rsidR="00727491" w:rsidRDefault="00727491" w:rsidP="004D3011"/>
          <w:p w14:paraId="79094FBD" w14:textId="6FD4179B" w:rsidR="00727491" w:rsidRPr="005E2349" w:rsidRDefault="005E2349" w:rsidP="004D3011">
            <w:pPr>
              <w:rPr>
                <w:b/>
                <w:bCs/>
                <w:i/>
                <w:iCs/>
              </w:rPr>
            </w:pPr>
            <w:r w:rsidRPr="005E2349">
              <w:rPr>
                <w:b/>
                <w:bCs/>
                <w:i/>
                <w:iCs/>
              </w:rPr>
              <w:t xml:space="preserve">‘Your small actions can have a big impact, if you care enough!’ </w:t>
            </w:r>
            <w:r>
              <w:rPr>
                <w:b/>
                <w:bCs/>
                <w:i/>
                <w:iCs/>
              </w:rPr>
              <w:t>DD</w:t>
            </w:r>
          </w:p>
          <w:p w14:paraId="41789EAF" w14:textId="706A363B" w:rsidR="00F64EA9" w:rsidRPr="00AC2CD5" w:rsidRDefault="00F64EA9" w:rsidP="004D3011"/>
        </w:tc>
      </w:tr>
    </w:tbl>
    <w:p w14:paraId="5F39538D" w14:textId="0579AB69" w:rsidR="00B801C5" w:rsidRPr="00B801C5" w:rsidRDefault="00B801C5" w:rsidP="00B801C5">
      <w:pPr>
        <w:tabs>
          <w:tab w:val="left" w:pos="4875"/>
        </w:tabs>
      </w:pPr>
    </w:p>
    <w:sectPr w:rsidR="00B801C5" w:rsidRPr="00B801C5" w:rsidSect="000C45FF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CEF264" w14:textId="77777777" w:rsidR="00F64707" w:rsidRDefault="00F64707" w:rsidP="000C45FF">
      <w:r>
        <w:separator/>
      </w:r>
    </w:p>
  </w:endnote>
  <w:endnote w:type="continuationSeparator" w:id="0">
    <w:p w14:paraId="297A0F99" w14:textId="77777777" w:rsidR="00F64707" w:rsidRDefault="00F64707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9B480" w14:textId="77777777" w:rsidR="00F64707" w:rsidRDefault="00F64707" w:rsidP="000C45FF">
      <w:r>
        <w:separator/>
      </w:r>
    </w:p>
  </w:footnote>
  <w:footnote w:type="continuationSeparator" w:id="0">
    <w:p w14:paraId="58CABE04" w14:textId="77777777" w:rsidR="00F64707" w:rsidRDefault="00F64707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789B7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A6E7BB" wp14:editId="6214B56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5FA"/>
    <w:rsid w:val="000202E9"/>
    <w:rsid w:val="00035B8F"/>
    <w:rsid w:val="00036450"/>
    <w:rsid w:val="00094499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B0193"/>
    <w:rsid w:val="004C63E4"/>
    <w:rsid w:val="004D3011"/>
    <w:rsid w:val="005262AC"/>
    <w:rsid w:val="005E2349"/>
    <w:rsid w:val="005E39D5"/>
    <w:rsid w:val="00600670"/>
    <w:rsid w:val="0062123A"/>
    <w:rsid w:val="00646E75"/>
    <w:rsid w:val="006771D0"/>
    <w:rsid w:val="00715FCB"/>
    <w:rsid w:val="00727491"/>
    <w:rsid w:val="00743101"/>
    <w:rsid w:val="007775E1"/>
    <w:rsid w:val="007867A0"/>
    <w:rsid w:val="007927F5"/>
    <w:rsid w:val="00802CA0"/>
    <w:rsid w:val="00813129"/>
    <w:rsid w:val="009260CD"/>
    <w:rsid w:val="00952C25"/>
    <w:rsid w:val="00A2118D"/>
    <w:rsid w:val="00AC2CD5"/>
    <w:rsid w:val="00AD76E2"/>
    <w:rsid w:val="00B20152"/>
    <w:rsid w:val="00B359E4"/>
    <w:rsid w:val="00B57D98"/>
    <w:rsid w:val="00B70850"/>
    <w:rsid w:val="00B801C5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915FA"/>
    <w:rsid w:val="00DA1F4D"/>
    <w:rsid w:val="00DD172A"/>
    <w:rsid w:val="00E25A26"/>
    <w:rsid w:val="00E4381A"/>
    <w:rsid w:val="00E55D74"/>
    <w:rsid w:val="00F60274"/>
    <w:rsid w:val="00F64707"/>
    <w:rsid w:val="00F64EA9"/>
    <w:rsid w:val="00F77FB9"/>
    <w:rsid w:val="00FB068F"/>
    <w:rsid w:val="00FC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20D8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eil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CCF18B1F4464DD2B6A654CC8DF7A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BB140-7F2F-4E9C-B1B4-1290BC256CA8}"/>
      </w:docPartPr>
      <w:docPartBody>
        <w:p w:rsidR="008B77C3" w:rsidRDefault="00DE4B3F">
          <w:pPr>
            <w:pStyle w:val="8CCF18B1F4464DD2B6A654CC8DF7AED8"/>
          </w:pPr>
          <w:r w:rsidRPr="00D5459D">
            <w:t>Profile</w:t>
          </w:r>
        </w:p>
      </w:docPartBody>
    </w:docPart>
    <w:docPart>
      <w:docPartPr>
        <w:name w:val="533433EABBB2488C98F177EE2CBBD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2917B-CB81-4841-A1B8-80A1E7202507}"/>
      </w:docPartPr>
      <w:docPartBody>
        <w:p w:rsidR="008B77C3" w:rsidRDefault="00DE4B3F">
          <w:pPr>
            <w:pStyle w:val="533433EABBB2488C98F177EE2CBBD071"/>
          </w:pPr>
          <w:r w:rsidRPr="00CB0055">
            <w:t>Contact</w:t>
          </w:r>
        </w:p>
      </w:docPartBody>
    </w:docPart>
    <w:docPart>
      <w:docPartPr>
        <w:name w:val="5A3059A5AB8641EA9949A8375E0CC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103D-9930-4CEE-8FFB-C8C99E0B964C}"/>
      </w:docPartPr>
      <w:docPartBody>
        <w:p w:rsidR="008B77C3" w:rsidRDefault="00DE4B3F">
          <w:pPr>
            <w:pStyle w:val="5A3059A5AB8641EA9949A8375E0CC4F4"/>
          </w:pPr>
          <w:r w:rsidRPr="004D3011">
            <w:t>PHONE:</w:t>
          </w:r>
        </w:p>
      </w:docPartBody>
    </w:docPart>
    <w:docPart>
      <w:docPartPr>
        <w:name w:val="63FF90F2D61947C1BA693D7893702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1B42C-2F97-4DB4-A850-627887B7BB18}"/>
      </w:docPartPr>
      <w:docPartBody>
        <w:p w:rsidR="008B77C3" w:rsidRDefault="00DE4B3F">
          <w:pPr>
            <w:pStyle w:val="63FF90F2D61947C1BA693D789370217F"/>
          </w:pPr>
          <w:r w:rsidRPr="004D3011">
            <w:t>WEBSITE:</w:t>
          </w:r>
        </w:p>
      </w:docPartBody>
    </w:docPart>
    <w:docPart>
      <w:docPartPr>
        <w:name w:val="9AEECBC841874CBBB43BB8DCB36E7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B9F59-7CD6-4804-BF09-94C3033876AF}"/>
      </w:docPartPr>
      <w:docPartBody>
        <w:p w:rsidR="008B77C3" w:rsidRDefault="00DE4B3F">
          <w:pPr>
            <w:pStyle w:val="9AEECBC841874CBBB43BB8DCB36E70C8"/>
          </w:pPr>
          <w:r w:rsidRPr="004D3011">
            <w:t>EMAIL:</w:t>
          </w:r>
        </w:p>
      </w:docPartBody>
    </w:docPart>
    <w:docPart>
      <w:docPartPr>
        <w:name w:val="50DC31140A6C4A20B21849A5EABBF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8951C-545F-4E71-BF16-43933557056F}"/>
      </w:docPartPr>
      <w:docPartBody>
        <w:p w:rsidR="008B77C3" w:rsidRDefault="00DE4B3F">
          <w:pPr>
            <w:pStyle w:val="50DC31140A6C4A20B21849A5EABBFD9B"/>
          </w:pPr>
          <w:r w:rsidRPr="00CB0055">
            <w:t>Hobbies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B3F"/>
    <w:rsid w:val="008B77C3"/>
    <w:rsid w:val="00B421EB"/>
    <w:rsid w:val="00DE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73692A7B77440BB5FA1D6083F6ECF1">
    <w:name w:val="4373692A7B77440BB5FA1D6083F6ECF1"/>
  </w:style>
  <w:style w:type="paragraph" w:customStyle="1" w:styleId="A06897C8260041E68C4E5AB10BAB3A5C">
    <w:name w:val="A06897C8260041E68C4E5AB10BAB3A5C"/>
  </w:style>
  <w:style w:type="paragraph" w:customStyle="1" w:styleId="8CCF18B1F4464DD2B6A654CC8DF7AED8">
    <w:name w:val="8CCF18B1F4464DD2B6A654CC8DF7AED8"/>
  </w:style>
  <w:style w:type="paragraph" w:customStyle="1" w:styleId="4BD3A9279B234E51B8AF64B0D3E53C11">
    <w:name w:val="4BD3A9279B234E51B8AF64B0D3E53C11"/>
  </w:style>
  <w:style w:type="paragraph" w:customStyle="1" w:styleId="533433EABBB2488C98F177EE2CBBD071">
    <w:name w:val="533433EABBB2488C98F177EE2CBBD071"/>
  </w:style>
  <w:style w:type="paragraph" w:customStyle="1" w:styleId="5A3059A5AB8641EA9949A8375E0CC4F4">
    <w:name w:val="5A3059A5AB8641EA9949A8375E0CC4F4"/>
  </w:style>
  <w:style w:type="paragraph" w:customStyle="1" w:styleId="1609D5CC51A148F9B69F3FDD18445D9C">
    <w:name w:val="1609D5CC51A148F9B69F3FDD18445D9C"/>
  </w:style>
  <w:style w:type="paragraph" w:customStyle="1" w:styleId="63FF90F2D61947C1BA693D789370217F">
    <w:name w:val="63FF90F2D61947C1BA693D789370217F"/>
  </w:style>
  <w:style w:type="paragraph" w:customStyle="1" w:styleId="84899D24F5544116872295C2146D44ED">
    <w:name w:val="84899D24F5544116872295C2146D44ED"/>
  </w:style>
  <w:style w:type="paragraph" w:customStyle="1" w:styleId="9AEECBC841874CBBB43BB8DCB36E70C8">
    <w:name w:val="9AEECBC841874CBBB43BB8DCB36E70C8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8C75711349C94B37A41A53A8C0576393">
    <w:name w:val="8C75711349C94B37A41A53A8C0576393"/>
  </w:style>
  <w:style w:type="paragraph" w:customStyle="1" w:styleId="50DC31140A6C4A20B21849A5EABBFD9B">
    <w:name w:val="50DC31140A6C4A20B21849A5EABBFD9B"/>
  </w:style>
  <w:style w:type="paragraph" w:customStyle="1" w:styleId="4FEEA68754B94D799F813585D18F3B86">
    <w:name w:val="4FEEA68754B94D799F813585D18F3B86"/>
  </w:style>
  <w:style w:type="paragraph" w:customStyle="1" w:styleId="29A5E1C2ABA24737894BD28728D36B31">
    <w:name w:val="29A5E1C2ABA24737894BD28728D36B31"/>
  </w:style>
  <w:style w:type="paragraph" w:customStyle="1" w:styleId="55AA9F15935540018515843CE7D6690F">
    <w:name w:val="55AA9F15935540018515843CE7D6690F"/>
  </w:style>
  <w:style w:type="paragraph" w:customStyle="1" w:styleId="4D223FA4F35241C69C226063F1B044BA">
    <w:name w:val="4D223FA4F35241C69C226063F1B044BA"/>
  </w:style>
  <w:style w:type="paragraph" w:customStyle="1" w:styleId="AC892C154C6A4FB09469A802F4A0C1BC">
    <w:name w:val="AC892C154C6A4FB09469A802F4A0C1BC"/>
  </w:style>
  <w:style w:type="paragraph" w:customStyle="1" w:styleId="7ADC69FFB7A745A689407676E2168596">
    <w:name w:val="7ADC69FFB7A745A689407676E2168596"/>
  </w:style>
  <w:style w:type="paragraph" w:customStyle="1" w:styleId="86A6F611226949FE9AA2D7377E7D5C63">
    <w:name w:val="86A6F611226949FE9AA2D7377E7D5C63"/>
  </w:style>
  <w:style w:type="paragraph" w:customStyle="1" w:styleId="B09ECD638CFD41FF990CA6ED07A0B2CA">
    <w:name w:val="B09ECD638CFD41FF990CA6ED07A0B2CA"/>
  </w:style>
  <w:style w:type="paragraph" w:customStyle="1" w:styleId="CD8EFFF01ADB47B081525C716A667749">
    <w:name w:val="CD8EFFF01ADB47B081525C716A667749"/>
  </w:style>
  <w:style w:type="paragraph" w:customStyle="1" w:styleId="C57C7DCE49374EE282C86AE5AAD21E06">
    <w:name w:val="C57C7DCE49374EE282C86AE5AAD21E06"/>
  </w:style>
  <w:style w:type="paragraph" w:customStyle="1" w:styleId="42E1B32821424CCA8CA1C35685F60111">
    <w:name w:val="42E1B32821424CCA8CA1C35685F60111"/>
  </w:style>
  <w:style w:type="paragraph" w:customStyle="1" w:styleId="FB667CB5E1694221B2283D58FE325BC3">
    <w:name w:val="FB667CB5E1694221B2283D58FE325BC3"/>
  </w:style>
  <w:style w:type="paragraph" w:customStyle="1" w:styleId="C5CB94EAF6464753A2EDCC33C70877CC">
    <w:name w:val="C5CB94EAF6464753A2EDCC33C70877CC"/>
  </w:style>
  <w:style w:type="paragraph" w:customStyle="1" w:styleId="91B15363321F4C93A1C3D2173585F472">
    <w:name w:val="91B15363321F4C93A1C3D2173585F472"/>
  </w:style>
  <w:style w:type="paragraph" w:customStyle="1" w:styleId="9584CFDA0ABA440D961F554A97360300">
    <w:name w:val="9584CFDA0ABA440D961F554A97360300"/>
  </w:style>
  <w:style w:type="paragraph" w:customStyle="1" w:styleId="DD1CC391631E4FC4A56F232822F9678F">
    <w:name w:val="DD1CC391631E4FC4A56F232822F9678F"/>
  </w:style>
  <w:style w:type="paragraph" w:customStyle="1" w:styleId="D65FDBD7D3E24535B3C702DD70C7A38F">
    <w:name w:val="D65FDBD7D3E24535B3C702DD70C7A38F"/>
  </w:style>
  <w:style w:type="paragraph" w:customStyle="1" w:styleId="241C99591EB948B3884A02ECB3B2214E">
    <w:name w:val="241C99591EB948B3884A02ECB3B2214E"/>
  </w:style>
  <w:style w:type="paragraph" w:customStyle="1" w:styleId="C3FB7CEE7AF847A28B72C65A00FECF6E">
    <w:name w:val="C3FB7CEE7AF847A28B72C65A00FECF6E"/>
  </w:style>
  <w:style w:type="paragraph" w:customStyle="1" w:styleId="D6B5E4400D2540B1B427D8464648C99D">
    <w:name w:val="D6B5E4400D2540B1B427D8464648C99D"/>
  </w:style>
  <w:style w:type="paragraph" w:customStyle="1" w:styleId="6056BD85A805435BABA5A14A03A6F6DA">
    <w:name w:val="6056BD85A805435BABA5A14A03A6F6DA"/>
  </w:style>
  <w:style w:type="paragraph" w:customStyle="1" w:styleId="48315CCB50A046389714F7620683DB23">
    <w:name w:val="48315CCB50A046389714F7620683DB23"/>
  </w:style>
  <w:style w:type="paragraph" w:customStyle="1" w:styleId="E9C977C55EA94C9C85D383FBBFE23993">
    <w:name w:val="E9C977C55EA94C9C85D383FBBFE23993"/>
  </w:style>
  <w:style w:type="paragraph" w:customStyle="1" w:styleId="E3DFC35965304A1FB0CA69CF02489CB1">
    <w:name w:val="E3DFC35965304A1FB0CA69CF02489CB1"/>
  </w:style>
  <w:style w:type="paragraph" w:customStyle="1" w:styleId="3608F8F17BF04DBFA8F87A76DA61A186">
    <w:name w:val="3608F8F17BF04DBFA8F87A76DA61A186"/>
  </w:style>
  <w:style w:type="paragraph" w:customStyle="1" w:styleId="6BDB6D20192447639BDDD3FC6902EC5E">
    <w:name w:val="6BDB6D20192447639BDDD3FC6902EC5E"/>
  </w:style>
  <w:style w:type="paragraph" w:customStyle="1" w:styleId="EB768E493102469A9376B90C43D709AE">
    <w:name w:val="EB768E493102469A9376B90C43D709AE"/>
  </w:style>
  <w:style w:type="paragraph" w:customStyle="1" w:styleId="714C416CB11F4682A1D8303C0F4C5F2E">
    <w:name w:val="714C416CB11F4682A1D8303C0F4C5F2E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paragraph" w:customStyle="1" w:styleId="81550AAF87D44A7DA68349353B0ECB4F">
    <w:name w:val="81550AAF87D44A7DA68349353B0ECB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2020-07-27T13:17:00Z</dcterms:created>
  <dcterms:modified xsi:type="dcterms:W3CDTF">2020-07-30T11:01:00Z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